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5167" w14:textId="77777777" w:rsidR="00362A1C" w:rsidRPr="00362A1C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 xml:space="preserve">Председателю Комиссии по апелляциям </w:t>
      </w:r>
    </w:p>
    <w:p w14:paraId="7A8EE143" w14:textId="43528954" w:rsidR="0093290F" w:rsidRPr="0093290F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>ОС ООО «</w:t>
      </w:r>
      <w:r w:rsidR="00521605">
        <w:rPr>
          <w:szCs w:val="20"/>
        </w:rPr>
        <w:t>Астра</w:t>
      </w:r>
      <w:r w:rsidRPr="00362A1C">
        <w:rPr>
          <w:szCs w:val="20"/>
        </w:rPr>
        <w:t>»</w:t>
      </w:r>
    </w:p>
    <w:p w14:paraId="5664C97D" w14:textId="77777777" w:rsidR="00AC7C30" w:rsidRDefault="00AC7C30" w:rsidP="0015003B"/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000000"/>
          <w:insideV w:val="dotted" w:sz="4" w:space="0" w:color="000000"/>
        </w:tblBorders>
        <w:tblLook w:val="0000" w:firstRow="0" w:lastRow="0" w:firstColumn="0" w:lastColumn="0" w:noHBand="0" w:noVBand="0"/>
      </w:tblPr>
      <w:tblGrid>
        <w:gridCol w:w="1170"/>
        <w:gridCol w:w="1603"/>
        <w:gridCol w:w="1452"/>
        <w:gridCol w:w="8"/>
        <w:gridCol w:w="1017"/>
        <w:gridCol w:w="2386"/>
        <w:gridCol w:w="2559"/>
      </w:tblGrid>
      <w:tr w:rsidR="00AC7C30" w:rsidRPr="00AC7C30" w14:paraId="5D257909" w14:textId="77777777" w:rsidTr="00AC7C30">
        <w:trPr>
          <w:jc w:val="center"/>
        </w:trPr>
        <w:tc>
          <w:tcPr>
            <w:tcW w:w="5000" w:type="pct"/>
            <w:gridSpan w:val="7"/>
            <w:shd w:val="clear" w:color="auto" w:fill="auto"/>
          </w:tcPr>
          <w:p w14:paraId="7392ADE1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1. Сведения о предъявителе апелляции</w:t>
            </w:r>
          </w:p>
        </w:tc>
      </w:tr>
      <w:tr w:rsidR="00AC7C30" w:rsidRPr="00AC7C30" w14:paraId="27B067A1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01A1487B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/ организация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236653FA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63D40CC3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3584473F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Адрес, город, почтовый индекс, страна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2EADFD1D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0BB3ACF0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58FA7CC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Телефон, Факс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1C914292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39D95681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06FE3B1F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Электронная почта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622ED61F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21A3F1D9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61D85446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и полномочия лица, действующего от имени заявителя (если применимо)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4325F139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46AB9425" w14:textId="77777777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2981D90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Контактное лицо (если отлично от предыдущего пункта)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56F375B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42466F3D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3F5F3379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2. Объект апелляции</w:t>
            </w:r>
          </w:p>
        </w:tc>
      </w:tr>
      <w:tr w:rsidR="00AC7C30" w:rsidRPr="00AC7C30" w14:paraId="122BE596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dotted" w:sz="4" w:space="0" w:color="000000"/>
            </w:tcBorders>
            <w:shd w:val="clear" w:color="auto" w:fill="auto"/>
          </w:tcPr>
          <w:p w14:paraId="23265F8A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380997F0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391364AA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3. Суть апелляции</w:t>
            </w:r>
          </w:p>
        </w:tc>
      </w:tr>
      <w:tr w:rsidR="00AC7C30" w:rsidRPr="00AC7C30" w14:paraId="171A8F37" w14:textId="77777777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14:paraId="6316A54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Дата возникновения проблемы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76CFA5DA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6DC33FF2" w14:textId="77777777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0F4DD8F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Описание проблемы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CE4BA12" w14:textId="77777777"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1C103300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7679070B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4. Требуемые средства</w:t>
            </w:r>
          </w:p>
        </w:tc>
      </w:tr>
      <w:tr w:rsidR="00AC7C30" w:rsidRPr="00AC7C30" w14:paraId="3764F85B" w14:textId="77777777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14:paraId="3481402C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 □    нет □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14:paraId="5D87A229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705C1257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37987F65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5. Дата, подпись</w:t>
            </w:r>
          </w:p>
        </w:tc>
      </w:tr>
      <w:tr w:rsidR="00AC7C30" w:rsidRPr="00AC7C30" w14:paraId="0BA303DD" w14:textId="77777777" w:rsidTr="00AC7C30">
        <w:trPr>
          <w:trHeight w:val="302"/>
          <w:jc w:val="center"/>
        </w:trPr>
        <w:tc>
          <w:tcPr>
            <w:tcW w:w="574" w:type="pct"/>
            <w:tcBorders>
              <w:top w:val="dotted" w:sz="4" w:space="0" w:color="000000"/>
            </w:tcBorders>
            <w:shd w:val="clear" w:color="auto" w:fill="auto"/>
          </w:tcPr>
          <w:p w14:paraId="17388CD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Дата</w:t>
            </w:r>
          </w:p>
        </w:tc>
        <w:tc>
          <w:tcPr>
            <w:tcW w:w="786" w:type="pct"/>
            <w:tcBorders>
              <w:top w:val="dotted" w:sz="4" w:space="0" w:color="000000"/>
            </w:tcBorders>
            <w:shd w:val="clear" w:color="auto" w:fill="auto"/>
          </w:tcPr>
          <w:p w14:paraId="6F7FEA0C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  <w:tc>
          <w:tcPr>
            <w:tcW w:w="1215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1942B550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Подпись заявителя</w:t>
            </w:r>
          </w:p>
        </w:tc>
        <w:tc>
          <w:tcPr>
            <w:tcW w:w="1170" w:type="pct"/>
            <w:tcBorders>
              <w:top w:val="dotted" w:sz="4" w:space="0" w:color="000000"/>
            </w:tcBorders>
            <w:shd w:val="clear" w:color="auto" w:fill="auto"/>
          </w:tcPr>
          <w:p w14:paraId="2F3287B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</w:p>
        </w:tc>
        <w:tc>
          <w:tcPr>
            <w:tcW w:w="1254" w:type="pct"/>
            <w:tcBorders>
              <w:top w:val="dotted" w:sz="4" w:space="0" w:color="000000"/>
            </w:tcBorders>
            <w:shd w:val="clear" w:color="auto" w:fill="auto"/>
          </w:tcPr>
          <w:p w14:paraId="408D6686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06F45060" w14:textId="77777777" w:rsidTr="00AC7C30">
        <w:trPr>
          <w:trHeight w:val="302"/>
          <w:jc w:val="center"/>
        </w:trPr>
        <w:tc>
          <w:tcPr>
            <w:tcW w:w="574" w:type="pct"/>
            <w:tcBorders>
              <w:bottom w:val="single" w:sz="4" w:space="0" w:color="000000"/>
            </w:tcBorders>
            <w:shd w:val="clear" w:color="auto" w:fill="auto"/>
          </w:tcPr>
          <w:p w14:paraId="07D7FF51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786" w:type="pct"/>
            <w:tcBorders>
              <w:bottom w:val="single" w:sz="4" w:space="0" w:color="000000"/>
            </w:tcBorders>
            <w:shd w:val="clear" w:color="auto" w:fill="auto"/>
          </w:tcPr>
          <w:p w14:paraId="046A8B97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215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679C613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170" w:type="pct"/>
            <w:tcBorders>
              <w:bottom w:val="single" w:sz="4" w:space="0" w:color="000000"/>
            </w:tcBorders>
            <w:shd w:val="clear" w:color="auto" w:fill="auto"/>
          </w:tcPr>
          <w:p w14:paraId="08B06C72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/подпись/</w:t>
            </w:r>
          </w:p>
        </w:tc>
        <w:tc>
          <w:tcPr>
            <w:tcW w:w="1254" w:type="pct"/>
            <w:tcBorders>
              <w:bottom w:val="single" w:sz="4" w:space="0" w:color="000000"/>
            </w:tcBorders>
            <w:shd w:val="clear" w:color="auto" w:fill="auto"/>
          </w:tcPr>
          <w:p w14:paraId="733D04F6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/И.О. Фамилия/</w:t>
            </w:r>
          </w:p>
        </w:tc>
      </w:tr>
      <w:tr w:rsidR="00AC7C30" w:rsidRPr="00AC7C30" w14:paraId="7D6BA420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65BC21DA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6. Приложения</w:t>
            </w:r>
          </w:p>
        </w:tc>
      </w:tr>
      <w:tr w:rsidR="00AC7C30" w:rsidRPr="00AC7C30" w14:paraId="3CEE39E8" w14:textId="77777777" w:rsidTr="00AC7C30">
        <w:trPr>
          <w:jc w:val="center"/>
        </w:trPr>
        <w:tc>
          <w:tcPr>
            <w:tcW w:w="2072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25844A1A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Список приложенных документов</w:t>
            </w:r>
          </w:p>
        </w:tc>
        <w:tc>
          <w:tcPr>
            <w:tcW w:w="2928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14:paraId="5F1B7F44" w14:textId="77777777"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</w:tbl>
    <w:p w14:paraId="1A3049D5" w14:textId="77777777" w:rsidR="00AC7C30" w:rsidRPr="0093290F" w:rsidRDefault="00AC7C30" w:rsidP="0015003B"/>
    <w:sectPr w:rsidR="00AC7C30" w:rsidRPr="0093290F" w:rsidSect="0093290F">
      <w:head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D4461" w14:textId="77777777" w:rsidR="00521605" w:rsidRDefault="00521605" w:rsidP="0093290F">
      <w:r>
        <w:separator/>
      </w:r>
    </w:p>
  </w:endnote>
  <w:endnote w:type="continuationSeparator" w:id="0">
    <w:p w14:paraId="02BC3761" w14:textId="77777777" w:rsidR="00521605" w:rsidRDefault="00521605" w:rsidP="0093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D2DF8" w14:textId="77777777" w:rsidR="00521605" w:rsidRDefault="00521605" w:rsidP="0093290F">
      <w:r>
        <w:separator/>
      </w:r>
    </w:p>
  </w:footnote>
  <w:footnote w:type="continuationSeparator" w:id="0">
    <w:p w14:paraId="77A53A0F" w14:textId="77777777" w:rsidR="00521605" w:rsidRDefault="00521605" w:rsidP="00932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01F3C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  <w:rPr>
        <w:sz w:val="20"/>
        <w:szCs w:val="20"/>
      </w:rPr>
    </w:pPr>
    <w:r w:rsidRPr="002D3CFB">
      <w:rPr>
        <w:sz w:val="20"/>
        <w:szCs w:val="20"/>
      </w:rPr>
      <w:t>Настоящая форма содержит основную информацию, которая может помочь лицу, подающему жалобу, апелляцию, (заявителю), составить документ, который будет зарегистрирован и рассмотрен органом по сертификации.</w:t>
    </w:r>
  </w:p>
  <w:p w14:paraId="484B0CB1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  <w:p w14:paraId="0232ACF9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605"/>
    <w:rsid w:val="000A5ECD"/>
    <w:rsid w:val="001119EE"/>
    <w:rsid w:val="0015003B"/>
    <w:rsid w:val="00362A1C"/>
    <w:rsid w:val="0040063E"/>
    <w:rsid w:val="00514050"/>
    <w:rsid w:val="00521605"/>
    <w:rsid w:val="007A6D5F"/>
    <w:rsid w:val="00823316"/>
    <w:rsid w:val="0093290F"/>
    <w:rsid w:val="00AC7C30"/>
    <w:rsid w:val="00C8766D"/>
    <w:rsid w:val="00F5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0A8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932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апелляции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2025-07-22T10:42:00Z</dcterms:created>
  <dcterms:modified xsi:type="dcterms:W3CDTF">2025-07-22T10:42:00Z</dcterms:modified>
</cp:coreProperties>
</file>