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90F" w:rsidRPr="0093290F" w:rsidRDefault="0093290F" w:rsidP="0093290F">
      <w:pPr>
        <w:tabs>
          <w:tab w:val="left" w:pos="0"/>
        </w:tabs>
        <w:autoSpaceDE w:val="0"/>
        <w:ind w:firstLine="567"/>
        <w:contextualSpacing/>
        <w:jc w:val="right"/>
        <w:rPr>
          <w:szCs w:val="20"/>
        </w:rPr>
      </w:pPr>
      <w:r w:rsidRPr="0093290F">
        <w:rPr>
          <w:szCs w:val="20"/>
        </w:rPr>
        <w:t>Руководителю Органа по сертификации</w:t>
      </w:r>
    </w:p>
    <w:p w:rsidR="0093290F" w:rsidRPr="002D3CFB" w:rsidRDefault="0093290F" w:rsidP="0093290F">
      <w:pPr>
        <w:tabs>
          <w:tab w:val="left" w:pos="0"/>
        </w:tabs>
        <w:autoSpaceDE w:val="0"/>
        <w:contextualSpacing/>
        <w:jc w:val="both"/>
        <w:rPr>
          <w:sz w:val="20"/>
          <w:szCs w:val="20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1302"/>
        <w:gridCol w:w="1580"/>
        <w:gridCol w:w="1427"/>
        <w:gridCol w:w="8"/>
        <w:gridCol w:w="1007"/>
        <w:gridCol w:w="2353"/>
        <w:gridCol w:w="2518"/>
      </w:tblGrid>
      <w:tr w:rsidR="00D011B9" w:rsidRPr="0093290F" w:rsidTr="00177A49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93290F">
              <w:rPr>
                <w:b/>
                <w:bCs/>
              </w:rPr>
              <w:t>1. Сведения о лице, подающем рекламацию</w:t>
            </w:r>
          </w:p>
        </w:tc>
      </w:tr>
      <w:tr w:rsidR="00D011B9" w:rsidRPr="0093290F" w:rsidTr="00177A49">
        <w:trPr>
          <w:jc w:val="center"/>
        </w:trPr>
        <w:tc>
          <w:tcPr>
            <w:tcW w:w="2117" w:type="pct"/>
            <w:gridSpan w:val="4"/>
            <w:tcBorders>
              <w:top w:val="dotted" w:sz="4" w:space="0" w:color="000000"/>
              <w:left w:val="single" w:sz="4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93290F">
              <w:t>ФИО / организация</w:t>
            </w:r>
          </w:p>
        </w:tc>
        <w:tc>
          <w:tcPr>
            <w:tcW w:w="2883" w:type="pct"/>
            <w:gridSpan w:val="3"/>
            <w:tcBorders>
              <w:top w:val="dotted" w:sz="4" w:space="0" w:color="000000"/>
              <w:left w:val="dotted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</w:tcPr>
          <w:p w:rsidR="00D011B9" w:rsidRPr="0093290F" w:rsidRDefault="00AF49F3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bookmarkStart w:id="0" w:name="_GoBack"/>
            <w:r>
              <w:rPr>
                <w:highlight w:val="red"/>
              </w:rPr>
              <w:t>&lt;….&gt;</w:t>
            </w:r>
            <w:bookmarkEnd w:id="0"/>
          </w:p>
        </w:tc>
      </w:tr>
      <w:tr w:rsidR="00D011B9" w:rsidRPr="0093290F" w:rsidTr="00177A49">
        <w:trPr>
          <w:jc w:val="center"/>
        </w:trPr>
        <w:tc>
          <w:tcPr>
            <w:tcW w:w="2117" w:type="pct"/>
            <w:gridSpan w:val="4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93290F">
              <w:t>Адрес, город, почтовый индекс, страна</w:t>
            </w:r>
          </w:p>
        </w:tc>
        <w:tc>
          <w:tcPr>
            <w:tcW w:w="2883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</w:tcPr>
          <w:p w:rsidR="00D011B9" w:rsidRPr="0093290F" w:rsidRDefault="00AF49F3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D011B9" w:rsidRPr="0093290F" w:rsidTr="00177A49">
        <w:trPr>
          <w:jc w:val="center"/>
        </w:trPr>
        <w:tc>
          <w:tcPr>
            <w:tcW w:w="2117" w:type="pct"/>
            <w:gridSpan w:val="4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93290F">
              <w:t>Телефон, Факс</w:t>
            </w:r>
          </w:p>
        </w:tc>
        <w:tc>
          <w:tcPr>
            <w:tcW w:w="2883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</w:tcPr>
          <w:p w:rsidR="00D011B9" w:rsidRPr="0093290F" w:rsidRDefault="00AF49F3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D011B9" w:rsidRPr="0093290F" w:rsidTr="00177A49">
        <w:trPr>
          <w:jc w:val="center"/>
        </w:trPr>
        <w:tc>
          <w:tcPr>
            <w:tcW w:w="2117" w:type="pct"/>
            <w:gridSpan w:val="4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93290F">
              <w:t>Электронная почта</w:t>
            </w:r>
          </w:p>
        </w:tc>
        <w:tc>
          <w:tcPr>
            <w:tcW w:w="2883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</w:tcPr>
          <w:p w:rsidR="00D011B9" w:rsidRPr="0093290F" w:rsidRDefault="00AF49F3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D011B9" w:rsidRPr="0093290F" w:rsidTr="00177A49">
        <w:trPr>
          <w:jc w:val="center"/>
        </w:trPr>
        <w:tc>
          <w:tcPr>
            <w:tcW w:w="2117" w:type="pct"/>
            <w:gridSpan w:val="4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93290F">
              <w:t>ФИО и полномочия лица, действующего от имени заявителя (если применимо)</w:t>
            </w:r>
          </w:p>
        </w:tc>
        <w:tc>
          <w:tcPr>
            <w:tcW w:w="2883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</w:tcPr>
          <w:p w:rsidR="00D011B9" w:rsidRPr="0093290F" w:rsidRDefault="00AF49F3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D011B9" w:rsidRPr="0093290F" w:rsidTr="00177A49">
        <w:trPr>
          <w:jc w:val="center"/>
        </w:trPr>
        <w:tc>
          <w:tcPr>
            <w:tcW w:w="2117" w:type="pct"/>
            <w:gridSpan w:val="4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dotted" w:sz="4" w:space="0" w:color="auto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93290F">
              <w:t>Контактное лицо (если отлично от предыдущего пункта)</w:t>
            </w:r>
          </w:p>
        </w:tc>
        <w:tc>
          <w:tcPr>
            <w:tcW w:w="2883" w:type="pct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1B9" w:rsidRPr="0093290F" w:rsidRDefault="00AF49F3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D011B9" w:rsidRPr="0093290F" w:rsidTr="00177A49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93290F">
              <w:rPr>
                <w:b/>
                <w:bCs/>
              </w:rPr>
              <w:t>2. Сведения об услуге</w:t>
            </w:r>
          </w:p>
        </w:tc>
      </w:tr>
      <w:tr w:rsidR="00D011B9" w:rsidRPr="0093290F" w:rsidTr="00177A49">
        <w:trPr>
          <w:jc w:val="center"/>
        </w:trPr>
        <w:tc>
          <w:tcPr>
            <w:tcW w:w="2117" w:type="pct"/>
            <w:gridSpan w:val="4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93290F">
              <w:t>Номер договора</w:t>
            </w:r>
          </w:p>
        </w:tc>
        <w:tc>
          <w:tcPr>
            <w:tcW w:w="2883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</w:tcPr>
          <w:p w:rsidR="00D011B9" w:rsidRPr="0093290F" w:rsidRDefault="00AF49F3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D011B9" w:rsidRPr="0093290F" w:rsidTr="00177A49">
        <w:trPr>
          <w:jc w:val="center"/>
        </w:trPr>
        <w:tc>
          <w:tcPr>
            <w:tcW w:w="2117" w:type="pct"/>
            <w:gridSpan w:val="4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dotted" w:sz="4" w:space="0" w:color="auto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93290F">
              <w:t>Описание заявления</w:t>
            </w:r>
          </w:p>
        </w:tc>
        <w:tc>
          <w:tcPr>
            <w:tcW w:w="2883" w:type="pct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1B9" w:rsidRPr="0093290F" w:rsidRDefault="00AF49F3" w:rsidP="00177A49">
            <w:pPr>
              <w:tabs>
                <w:tab w:val="left" w:pos="0"/>
              </w:tabs>
              <w:autoSpaceDE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D011B9" w:rsidRPr="0093290F" w:rsidTr="00177A49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93290F">
              <w:rPr>
                <w:b/>
                <w:bCs/>
              </w:rPr>
              <w:t>3. Проблемы, с которыми столкнулся заявитель</w:t>
            </w:r>
          </w:p>
        </w:tc>
      </w:tr>
      <w:tr w:rsidR="00D011B9" w:rsidRPr="0093290F" w:rsidTr="00177A49">
        <w:trPr>
          <w:jc w:val="center"/>
        </w:trPr>
        <w:tc>
          <w:tcPr>
            <w:tcW w:w="2117" w:type="pct"/>
            <w:gridSpan w:val="4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93290F">
              <w:t>Дата возникновения проблемы</w:t>
            </w:r>
          </w:p>
        </w:tc>
        <w:tc>
          <w:tcPr>
            <w:tcW w:w="2883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</w:tcPr>
          <w:p w:rsidR="00D011B9" w:rsidRPr="0093290F" w:rsidRDefault="00AF49F3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D011B9" w:rsidRPr="0093290F" w:rsidTr="00177A49">
        <w:trPr>
          <w:jc w:val="center"/>
        </w:trPr>
        <w:tc>
          <w:tcPr>
            <w:tcW w:w="2117" w:type="pct"/>
            <w:gridSpan w:val="4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dotted" w:sz="4" w:space="0" w:color="auto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93290F">
              <w:t>Описание проблемы</w:t>
            </w:r>
          </w:p>
        </w:tc>
        <w:tc>
          <w:tcPr>
            <w:tcW w:w="2883" w:type="pct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1B9" w:rsidRPr="0093290F" w:rsidRDefault="00AF49F3" w:rsidP="00177A49">
            <w:pPr>
              <w:tabs>
                <w:tab w:val="left" w:pos="0"/>
              </w:tabs>
              <w:autoSpaceDE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D011B9" w:rsidRPr="0093290F" w:rsidTr="00177A49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93290F">
              <w:rPr>
                <w:b/>
                <w:bCs/>
              </w:rPr>
              <w:t>4. Требуемые средства</w:t>
            </w:r>
          </w:p>
        </w:tc>
      </w:tr>
      <w:tr w:rsidR="00D011B9" w:rsidRPr="0093290F" w:rsidTr="00177A49">
        <w:trPr>
          <w:jc w:val="center"/>
        </w:trPr>
        <w:tc>
          <w:tcPr>
            <w:tcW w:w="2117" w:type="pct"/>
            <w:gridSpan w:val="4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dotted" w:sz="4" w:space="0" w:color="auto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93290F">
              <w:t>да □    нет □</w:t>
            </w:r>
          </w:p>
        </w:tc>
        <w:tc>
          <w:tcPr>
            <w:tcW w:w="2883" w:type="pct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1B9" w:rsidRPr="0093290F" w:rsidRDefault="00AF49F3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D011B9" w:rsidRPr="0093290F" w:rsidTr="00177A49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93290F">
              <w:rPr>
                <w:b/>
                <w:bCs/>
              </w:rPr>
              <w:t>5. Дата, подпись</w:t>
            </w:r>
          </w:p>
        </w:tc>
      </w:tr>
      <w:tr w:rsidR="00D011B9" w:rsidRPr="0093290F" w:rsidTr="00D011B9">
        <w:trPr>
          <w:jc w:val="center"/>
        </w:trPr>
        <w:tc>
          <w:tcPr>
            <w:tcW w:w="638" w:type="pct"/>
            <w:tcBorders>
              <w:top w:val="dotted" w:sz="4" w:space="0" w:color="auto"/>
              <w:left w:val="single" w:sz="4" w:space="0" w:color="auto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contextualSpacing/>
              <w:jc w:val="both"/>
            </w:pPr>
            <w:r w:rsidRPr="0093290F">
              <w:t>Дата</w:t>
            </w:r>
          </w:p>
        </w:tc>
        <w:tc>
          <w:tcPr>
            <w:tcW w:w="77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011B9" w:rsidRPr="0093290F" w:rsidRDefault="00AF49F3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  <w:tc>
          <w:tcPr>
            <w:tcW w:w="1198" w:type="pct"/>
            <w:gridSpan w:val="3"/>
            <w:tcBorders>
              <w:top w:val="dotted" w:sz="4" w:space="0" w:color="auto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contextualSpacing/>
              <w:jc w:val="both"/>
            </w:pPr>
            <w:r w:rsidRPr="0093290F">
              <w:t>Подпись заявителя</w:t>
            </w:r>
          </w:p>
        </w:tc>
        <w:tc>
          <w:tcPr>
            <w:tcW w:w="115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contextualSpacing/>
            </w:pPr>
          </w:p>
        </w:tc>
        <w:tc>
          <w:tcPr>
            <w:tcW w:w="1236" w:type="pct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D011B9" w:rsidRPr="0093290F" w:rsidRDefault="00AF49F3" w:rsidP="00177A49">
            <w:pPr>
              <w:tabs>
                <w:tab w:val="left" w:pos="0"/>
              </w:tabs>
              <w:autoSpaceDE w:val="0"/>
              <w:contextualSpacing/>
              <w:jc w:val="center"/>
            </w:pPr>
            <w:r>
              <w:rPr>
                <w:highlight w:val="red"/>
              </w:rPr>
              <w:t>&lt;….&gt;</w:t>
            </w:r>
          </w:p>
        </w:tc>
      </w:tr>
      <w:tr w:rsidR="00D011B9" w:rsidRPr="0093290F" w:rsidTr="00D011B9">
        <w:trPr>
          <w:jc w:val="center"/>
        </w:trPr>
        <w:tc>
          <w:tcPr>
            <w:tcW w:w="638" w:type="pct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vertAlign w:val="superscript"/>
              </w:rPr>
            </w:pPr>
          </w:p>
        </w:tc>
        <w:tc>
          <w:tcPr>
            <w:tcW w:w="775" w:type="pct"/>
            <w:tcBorders>
              <w:bottom w:val="single" w:sz="4" w:space="0" w:color="000000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vertAlign w:val="superscript"/>
              </w:rPr>
            </w:pPr>
          </w:p>
        </w:tc>
        <w:tc>
          <w:tcPr>
            <w:tcW w:w="1198" w:type="pct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vertAlign w:val="superscript"/>
              </w:rPr>
            </w:pPr>
          </w:p>
        </w:tc>
        <w:tc>
          <w:tcPr>
            <w:tcW w:w="1154" w:type="pct"/>
            <w:tcBorders>
              <w:bottom w:val="single" w:sz="4" w:space="0" w:color="000000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center"/>
              <w:rPr>
                <w:vertAlign w:val="superscript"/>
              </w:rPr>
            </w:pPr>
            <w:r w:rsidRPr="0093290F">
              <w:rPr>
                <w:vertAlign w:val="superscript"/>
              </w:rPr>
              <w:t>/подпись/</w:t>
            </w:r>
          </w:p>
        </w:tc>
        <w:tc>
          <w:tcPr>
            <w:tcW w:w="1236" w:type="pct"/>
            <w:tcBorders>
              <w:top w:val="dotted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center"/>
              <w:rPr>
                <w:vertAlign w:val="superscript"/>
              </w:rPr>
            </w:pPr>
            <w:r w:rsidRPr="0093290F">
              <w:rPr>
                <w:vertAlign w:val="superscript"/>
              </w:rPr>
              <w:t>/И.О. Фамилия/</w:t>
            </w:r>
          </w:p>
        </w:tc>
      </w:tr>
      <w:tr w:rsidR="00D011B9" w:rsidRPr="0093290F" w:rsidTr="00177A49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93290F">
              <w:rPr>
                <w:b/>
                <w:bCs/>
              </w:rPr>
              <w:t>6. Приложения</w:t>
            </w:r>
          </w:p>
        </w:tc>
      </w:tr>
      <w:tr w:rsidR="00D011B9" w:rsidRPr="0093290F" w:rsidTr="00177A49">
        <w:trPr>
          <w:jc w:val="center"/>
        </w:trPr>
        <w:tc>
          <w:tcPr>
            <w:tcW w:w="2113" w:type="pct"/>
            <w:gridSpan w:val="3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:rsidR="00D011B9" w:rsidRPr="0093290F" w:rsidRDefault="00D011B9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93290F">
              <w:t>Список приложенных документов</w:t>
            </w:r>
          </w:p>
        </w:tc>
        <w:tc>
          <w:tcPr>
            <w:tcW w:w="2887" w:type="pct"/>
            <w:gridSpan w:val="4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1B9" w:rsidRPr="0093290F" w:rsidRDefault="00AF49F3" w:rsidP="00177A49">
            <w:pPr>
              <w:tabs>
                <w:tab w:val="left" w:pos="0"/>
              </w:tabs>
              <w:autoSpaceDE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</w:tbl>
    <w:p w:rsidR="00D011B9" w:rsidRPr="0093290F" w:rsidRDefault="00D011B9" w:rsidP="0015003B"/>
    <w:sectPr w:rsidR="00D011B9" w:rsidRPr="0093290F" w:rsidSect="0093290F">
      <w:headerReference w:type="default" r:id="rId6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38E" w:rsidRDefault="0039538E" w:rsidP="0093290F">
      <w:r>
        <w:separator/>
      </w:r>
    </w:p>
  </w:endnote>
  <w:endnote w:type="continuationSeparator" w:id="0">
    <w:p w:rsidR="0039538E" w:rsidRDefault="0039538E" w:rsidP="00932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38E" w:rsidRDefault="0039538E" w:rsidP="0093290F">
      <w:r>
        <w:separator/>
      </w:r>
    </w:p>
  </w:footnote>
  <w:footnote w:type="continuationSeparator" w:id="0">
    <w:p w:rsidR="0039538E" w:rsidRDefault="0039538E" w:rsidP="00932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D5F" w:rsidRDefault="007A6D5F" w:rsidP="0093290F">
    <w:pPr>
      <w:pStyle w:val="a3"/>
      <w:tabs>
        <w:tab w:val="clear" w:pos="4677"/>
        <w:tab w:val="clear" w:pos="9355"/>
      </w:tabs>
      <w:ind w:firstLine="709"/>
      <w:jc w:val="both"/>
      <w:rPr>
        <w:sz w:val="20"/>
        <w:szCs w:val="20"/>
      </w:rPr>
    </w:pPr>
    <w:r w:rsidRPr="002D3CFB">
      <w:rPr>
        <w:sz w:val="20"/>
        <w:szCs w:val="20"/>
      </w:rPr>
      <w:t>Настоящая форма содержит основную информацию, которая может помочь лицу, подающему жалобу, апелляцию, (заявителю), составить документ, который будет зарегистрирован и рассмотрен органом по сертификации.</w:t>
    </w:r>
  </w:p>
  <w:p w:rsidR="007A6D5F" w:rsidRDefault="007A6D5F" w:rsidP="0093290F">
    <w:pPr>
      <w:pStyle w:val="a3"/>
      <w:tabs>
        <w:tab w:val="clear" w:pos="4677"/>
        <w:tab w:val="clear" w:pos="9355"/>
      </w:tabs>
      <w:ind w:firstLine="709"/>
      <w:jc w:val="both"/>
    </w:pPr>
  </w:p>
  <w:p w:rsidR="007A6D5F" w:rsidRDefault="007A6D5F" w:rsidP="0093290F">
    <w:pPr>
      <w:pStyle w:val="a3"/>
      <w:tabs>
        <w:tab w:val="clear" w:pos="4677"/>
        <w:tab w:val="clear" w:pos="9355"/>
      </w:tabs>
      <w:ind w:firstLine="709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displayVerticalDrawingGridEvery w:val="2"/>
  <w:doNotShadeFormData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9F3"/>
    <w:rsid w:val="000A1E78"/>
    <w:rsid w:val="0015003B"/>
    <w:rsid w:val="0039538E"/>
    <w:rsid w:val="0040063E"/>
    <w:rsid w:val="00514050"/>
    <w:rsid w:val="007A6D5F"/>
    <w:rsid w:val="00823316"/>
    <w:rsid w:val="0093290F"/>
    <w:rsid w:val="00AF49F3"/>
    <w:rsid w:val="00C8766D"/>
    <w:rsid w:val="00D0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290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329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3290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329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laceholder Text"/>
    <w:basedOn w:val="a0"/>
    <w:uiPriority w:val="99"/>
    <w:semiHidden/>
    <w:rsid w:val="0093290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жалобы+</Template>
  <TotalTime>1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2025-07-04T07:08:00Z</dcterms:created>
  <dcterms:modified xsi:type="dcterms:W3CDTF">2025-07-04T07:09:00Z</dcterms:modified>
</cp:coreProperties>
</file>