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0B92C" w14:textId="77777777" w:rsidR="00641FFF" w:rsidRPr="00CC408D" w:rsidRDefault="00641FFF" w:rsidP="00641FF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6DF039" w14:textId="77777777" w:rsidR="00CC408D" w:rsidRPr="00CC408D" w:rsidRDefault="00CC408D" w:rsidP="00CC408D">
      <w:pPr>
        <w:pStyle w:val="af5"/>
        <w:jc w:val="center"/>
        <w:rPr>
          <w:b/>
          <w:bCs/>
          <w:sz w:val="24"/>
          <w:szCs w:val="24"/>
        </w:rPr>
      </w:pPr>
      <w:r w:rsidRPr="00CC408D">
        <w:rPr>
          <w:b/>
          <w:bCs/>
          <w:sz w:val="24"/>
          <w:szCs w:val="24"/>
        </w:rPr>
        <w:t>ОПРОС УДОВЛЕТВОРЕННОСТИ ЗАКАЗЧИКА ПО ПРЕДСТАВЛЕННЫМ УСЛУГАМ</w:t>
      </w:r>
    </w:p>
    <w:p w14:paraId="32A59718" w14:textId="77777777" w:rsidR="00CC408D" w:rsidRPr="00CC408D" w:rsidRDefault="00CC408D" w:rsidP="00CC408D">
      <w:pPr>
        <w:pStyle w:val="af5"/>
        <w:jc w:val="center"/>
        <w:rPr>
          <w:b/>
          <w:bCs/>
          <w:i/>
          <w:iCs/>
          <w:sz w:val="24"/>
          <w:szCs w:val="24"/>
        </w:rPr>
      </w:pPr>
    </w:p>
    <w:p w14:paraId="15A24C23" w14:textId="77777777" w:rsidR="00CC408D" w:rsidRPr="00CC408D" w:rsidRDefault="00CC408D" w:rsidP="00CC408D">
      <w:pPr>
        <w:pStyle w:val="af5"/>
        <w:jc w:val="center"/>
        <w:rPr>
          <w:b/>
          <w:bCs/>
          <w:i/>
          <w:iCs/>
          <w:sz w:val="24"/>
          <w:szCs w:val="24"/>
        </w:rPr>
      </w:pPr>
      <w:r w:rsidRPr="00CC408D">
        <w:rPr>
          <w:b/>
          <w:bCs/>
          <w:i/>
          <w:iCs/>
          <w:sz w:val="24"/>
          <w:szCs w:val="24"/>
        </w:rPr>
        <w:t>Ваше мнение очень ценно для нас!</w:t>
      </w:r>
    </w:p>
    <w:p w14:paraId="0E4F9B15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1EFD293B" w14:textId="77777777" w:rsidR="00CC408D" w:rsidRPr="00CC408D" w:rsidRDefault="00CC408D" w:rsidP="00CC408D">
      <w:pPr>
        <w:pStyle w:val="af5"/>
        <w:ind w:firstLine="709"/>
        <w:rPr>
          <w:sz w:val="24"/>
          <w:szCs w:val="24"/>
        </w:rPr>
      </w:pPr>
      <w:r w:rsidRPr="00CC408D">
        <w:rPr>
          <w:sz w:val="24"/>
          <w:szCs w:val="24"/>
        </w:rPr>
        <w:t xml:space="preserve">Мы благодарим Вас за сотрудничество с Испытательной лабораторией Общества с ограниченной ответственностью «Астра» (ИЛ ООО «Астра»). </w:t>
      </w:r>
    </w:p>
    <w:p w14:paraId="7123838A" w14:textId="77777777" w:rsidR="00CC408D" w:rsidRPr="00CC408D" w:rsidRDefault="00CC408D" w:rsidP="00CC408D">
      <w:pPr>
        <w:pStyle w:val="af5"/>
        <w:ind w:firstLine="709"/>
        <w:rPr>
          <w:sz w:val="24"/>
          <w:szCs w:val="24"/>
        </w:rPr>
      </w:pPr>
      <w:r w:rsidRPr="00CC408D">
        <w:rPr>
          <w:sz w:val="24"/>
          <w:szCs w:val="24"/>
        </w:rPr>
        <w:t xml:space="preserve">Просим оценить работу, а также ждем предложения по улучшению, чтобы выполняемые испытания максимально соответствовали Вашим требованиям, и направить ответным письмом на </w:t>
      </w:r>
      <w:r w:rsidRPr="00CC408D">
        <w:rPr>
          <w:sz w:val="24"/>
          <w:szCs w:val="24"/>
          <w:lang w:val="en-US"/>
        </w:rPr>
        <w:t>e</w:t>
      </w:r>
      <w:r w:rsidRPr="00CC408D">
        <w:rPr>
          <w:sz w:val="24"/>
          <w:szCs w:val="24"/>
        </w:rPr>
        <w:t>-</w:t>
      </w:r>
      <w:proofErr w:type="spellStart"/>
      <w:r w:rsidRPr="00CC408D">
        <w:rPr>
          <w:sz w:val="24"/>
          <w:szCs w:val="24"/>
        </w:rPr>
        <w:t>mail</w:t>
      </w:r>
      <w:proofErr w:type="spellEnd"/>
      <w:r w:rsidRPr="00CC408D">
        <w:rPr>
          <w:sz w:val="24"/>
          <w:szCs w:val="24"/>
        </w:rPr>
        <w:t>:</w:t>
      </w:r>
      <w:r w:rsidRPr="00CC408D">
        <w:rPr>
          <w:color w:val="FF0000"/>
          <w:sz w:val="24"/>
          <w:szCs w:val="24"/>
        </w:rPr>
        <w:t xml:space="preserve"> </w:t>
      </w:r>
      <w:r w:rsidRPr="00CC408D">
        <w:rPr>
          <w:b/>
          <w:bCs/>
          <w:sz w:val="24"/>
          <w:szCs w:val="24"/>
        </w:rPr>
        <w:t>info@astra-test.ru</w:t>
      </w:r>
      <w:r w:rsidRPr="00CC408D">
        <w:rPr>
          <w:sz w:val="24"/>
          <w:szCs w:val="24"/>
        </w:rPr>
        <w:t>.</w:t>
      </w:r>
    </w:p>
    <w:p w14:paraId="7A7A2D6E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3C2DCF2B" w14:textId="0417FE10" w:rsidR="00CC408D" w:rsidRPr="00CC408D" w:rsidRDefault="00CC408D" w:rsidP="00CC408D">
      <w:pPr>
        <w:pStyle w:val="af5"/>
        <w:rPr>
          <w:sz w:val="24"/>
          <w:szCs w:val="24"/>
          <w:lang w:val="en-US"/>
        </w:rPr>
      </w:pPr>
      <w:r w:rsidRPr="00CC408D">
        <w:rPr>
          <w:sz w:val="24"/>
          <w:szCs w:val="24"/>
        </w:rPr>
        <w:t>Заказчик</w:t>
      </w:r>
      <w:r w:rsidRPr="00CC408D">
        <w:rPr>
          <w:sz w:val="24"/>
          <w:szCs w:val="24"/>
        </w:rPr>
        <w:tab/>
        <w:t>_________________________________________________________________________</w:t>
      </w:r>
    </w:p>
    <w:p w14:paraId="4471885A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tbl>
      <w:tblPr>
        <w:tblStyle w:val="a8"/>
        <w:tblW w:w="10207" w:type="dxa"/>
        <w:jc w:val="center"/>
        <w:tblLayout w:type="fixed"/>
        <w:tblLook w:val="04A0" w:firstRow="1" w:lastRow="0" w:firstColumn="1" w:lastColumn="0" w:noHBand="0" w:noVBand="1"/>
      </w:tblPr>
      <w:tblGrid>
        <w:gridCol w:w="4673"/>
        <w:gridCol w:w="1383"/>
        <w:gridCol w:w="1384"/>
        <w:gridCol w:w="1383"/>
        <w:gridCol w:w="1384"/>
      </w:tblGrid>
      <w:tr w:rsidR="00CC408D" w:rsidRPr="00CC408D" w14:paraId="4DCC3EAB" w14:textId="77777777" w:rsidTr="0001708C">
        <w:trPr>
          <w:jc w:val="center"/>
        </w:trPr>
        <w:tc>
          <w:tcPr>
            <w:tcW w:w="4673" w:type="dxa"/>
            <w:vMerge w:val="restart"/>
            <w:vAlign w:val="center"/>
          </w:tcPr>
          <w:p w14:paraId="5288B578" w14:textId="77777777" w:rsidR="00CC408D" w:rsidRPr="00CC408D" w:rsidRDefault="00CC408D" w:rsidP="000170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b/>
                <w:sz w:val="20"/>
                <w:szCs w:val="20"/>
              </w:rPr>
              <w:t>Оцениваемая деятельность</w:t>
            </w:r>
          </w:p>
        </w:tc>
        <w:tc>
          <w:tcPr>
            <w:tcW w:w="5534" w:type="dxa"/>
            <w:gridSpan w:val="4"/>
            <w:vAlign w:val="center"/>
          </w:tcPr>
          <w:p w14:paraId="61A68F17" w14:textId="77777777" w:rsidR="00CC408D" w:rsidRPr="00CC408D" w:rsidRDefault="00CC408D" w:rsidP="000170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b/>
                <w:sz w:val="20"/>
                <w:szCs w:val="20"/>
              </w:rPr>
              <w:t>Оценка</w:t>
            </w:r>
          </w:p>
        </w:tc>
      </w:tr>
      <w:tr w:rsidR="00CC408D" w:rsidRPr="00CC408D" w14:paraId="0786930D" w14:textId="77777777" w:rsidTr="0001708C">
        <w:trPr>
          <w:jc w:val="center"/>
        </w:trPr>
        <w:tc>
          <w:tcPr>
            <w:tcW w:w="4673" w:type="dxa"/>
            <w:vMerge/>
            <w:vAlign w:val="center"/>
          </w:tcPr>
          <w:p w14:paraId="2F8D13BE" w14:textId="77777777" w:rsidR="00CC408D" w:rsidRPr="00CC408D" w:rsidRDefault="00CC408D" w:rsidP="0001708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523B2FE5" w14:textId="77777777" w:rsidR="00CC408D" w:rsidRPr="00CC408D" w:rsidRDefault="00CC408D" w:rsidP="0001708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неудовлетвори</w:t>
            </w:r>
            <w:proofErr w:type="spellEnd"/>
            <w:r w:rsidRPr="00CC408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тельно</w:t>
            </w:r>
            <w:proofErr w:type="spellEnd"/>
          </w:p>
        </w:tc>
        <w:tc>
          <w:tcPr>
            <w:tcW w:w="1384" w:type="dxa"/>
            <w:vAlign w:val="center"/>
          </w:tcPr>
          <w:p w14:paraId="43A95628" w14:textId="77777777" w:rsidR="00CC408D" w:rsidRPr="00CC408D" w:rsidRDefault="00CC408D" w:rsidP="0001708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удовлетворите</w:t>
            </w:r>
            <w:r w:rsidRPr="00CC408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льно</w:t>
            </w:r>
            <w:proofErr w:type="spellEnd"/>
          </w:p>
        </w:tc>
        <w:tc>
          <w:tcPr>
            <w:tcW w:w="1383" w:type="dxa"/>
            <w:vAlign w:val="center"/>
          </w:tcPr>
          <w:p w14:paraId="525B20EF" w14:textId="77777777" w:rsidR="00CC408D" w:rsidRPr="00CC408D" w:rsidRDefault="00CC408D" w:rsidP="0001708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хорошо</w:t>
            </w:r>
          </w:p>
        </w:tc>
        <w:tc>
          <w:tcPr>
            <w:tcW w:w="1384" w:type="dxa"/>
            <w:vAlign w:val="center"/>
          </w:tcPr>
          <w:p w14:paraId="0D0B59F4" w14:textId="77777777" w:rsidR="00CC408D" w:rsidRPr="00CC408D" w:rsidRDefault="00CC408D" w:rsidP="0001708C">
            <w:pPr>
              <w:ind w:left="-113" w:right="-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отлично</w:t>
            </w:r>
          </w:p>
        </w:tc>
      </w:tr>
      <w:tr w:rsidR="00CC408D" w:rsidRPr="00CC408D" w14:paraId="47658FAA" w14:textId="77777777" w:rsidTr="0001708C">
        <w:trPr>
          <w:trHeight w:val="510"/>
          <w:jc w:val="center"/>
        </w:trPr>
        <w:tc>
          <w:tcPr>
            <w:tcW w:w="4673" w:type="dxa"/>
            <w:vAlign w:val="center"/>
          </w:tcPr>
          <w:p w14:paraId="50C4100C" w14:textId="77777777" w:rsidR="00CC408D" w:rsidRPr="00CC408D" w:rsidRDefault="00CC408D" w:rsidP="0001708C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оперативность (сроки) проведения работ по испытаниям</w:t>
            </w:r>
          </w:p>
        </w:tc>
        <w:tc>
          <w:tcPr>
            <w:tcW w:w="1383" w:type="dxa"/>
            <w:vAlign w:val="center"/>
          </w:tcPr>
          <w:p w14:paraId="0CA86A4A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40248C3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56AE3D4D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572925A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08D" w:rsidRPr="00CC408D" w14:paraId="4051E6C7" w14:textId="77777777" w:rsidTr="0001708C">
        <w:trPr>
          <w:trHeight w:val="510"/>
          <w:jc w:val="center"/>
        </w:trPr>
        <w:tc>
          <w:tcPr>
            <w:tcW w:w="4673" w:type="dxa"/>
            <w:vAlign w:val="center"/>
          </w:tcPr>
          <w:p w14:paraId="1E454819" w14:textId="77777777" w:rsidR="00CC408D" w:rsidRPr="00CC408D" w:rsidRDefault="00CC408D" w:rsidP="0001708C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результаты выполненных работ</w:t>
            </w:r>
          </w:p>
        </w:tc>
        <w:tc>
          <w:tcPr>
            <w:tcW w:w="1383" w:type="dxa"/>
            <w:vAlign w:val="center"/>
          </w:tcPr>
          <w:p w14:paraId="62EBAAAA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05FF35D2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2AC068A5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27B53FD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08D" w:rsidRPr="00CC408D" w14:paraId="7D032CE2" w14:textId="77777777" w:rsidTr="0001708C">
        <w:trPr>
          <w:trHeight w:val="510"/>
          <w:jc w:val="center"/>
        </w:trPr>
        <w:tc>
          <w:tcPr>
            <w:tcW w:w="4673" w:type="dxa"/>
            <w:vAlign w:val="center"/>
          </w:tcPr>
          <w:p w14:paraId="210F4047" w14:textId="77777777" w:rsidR="00CC408D" w:rsidRPr="00CC408D" w:rsidRDefault="00CC408D" w:rsidP="0001708C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обратная связь (разъяснение результатов испытаний, информирование о изменениях и т.д.)</w:t>
            </w:r>
          </w:p>
        </w:tc>
        <w:tc>
          <w:tcPr>
            <w:tcW w:w="1383" w:type="dxa"/>
            <w:vAlign w:val="center"/>
          </w:tcPr>
          <w:p w14:paraId="6121B16B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64A0369A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715B9EE3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62EB6EB6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C408D" w:rsidRPr="00CC408D" w14:paraId="295A3CA4" w14:textId="77777777" w:rsidTr="0001708C">
        <w:trPr>
          <w:trHeight w:val="510"/>
          <w:jc w:val="center"/>
        </w:trPr>
        <w:tc>
          <w:tcPr>
            <w:tcW w:w="4673" w:type="dxa"/>
            <w:vAlign w:val="center"/>
          </w:tcPr>
          <w:p w14:paraId="7DDDC219" w14:textId="77777777" w:rsidR="00CC408D" w:rsidRPr="00CC408D" w:rsidRDefault="00CC408D" w:rsidP="0001708C">
            <w:pPr>
              <w:tabs>
                <w:tab w:val="left" w:pos="454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C408D">
              <w:rPr>
                <w:rFonts w:ascii="Times New Roman" w:hAnsi="Times New Roman" w:cs="Times New Roman"/>
                <w:sz w:val="20"/>
                <w:szCs w:val="20"/>
              </w:rPr>
              <w:t>уровень стоимости проведения работ по испытаниям</w:t>
            </w:r>
          </w:p>
        </w:tc>
        <w:tc>
          <w:tcPr>
            <w:tcW w:w="1383" w:type="dxa"/>
            <w:vAlign w:val="center"/>
          </w:tcPr>
          <w:p w14:paraId="3F6C3DC8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368AEF82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0B131D81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4" w:type="dxa"/>
            <w:vAlign w:val="center"/>
          </w:tcPr>
          <w:p w14:paraId="775F9814" w14:textId="77777777" w:rsidR="00CC408D" w:rsidRPr="00CC408D" w:rsidRDefault="00CC408D" w:rsidP="00CC408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D51F59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5C203C8C" w14:textId="77777777" w:rsidR="00CC408D" w:rsidRPr="00CC408D" w:rsidRDefault="00CC408D" w:rsidP="00CC408D">
      <w:pPr>
        <w:pStyle w:val="af5"/>
        <w:spacing w:after="120"/>
        <w:rPr>
          <w:sz w:val="24"/>
          <w:szCs w:val="24"/>
        </w:rPr>
      </w:pPr>
      <w:r w:rsidRPr="00CC408D">
        <w:rPr>
          <w:sz w:val="24"/>
          <w:szCs w:val="24"/>
        </w:rPr>
        <w:t>Ваши предложения по улучшению</w:t>
      </w:r>
    </w:p>
    <w:p w14:paraId="5BBFAEEF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63A6EC20" w14:textId="77777777" w:rsidR="00CC408D" w:rsidRPr="00CC408D" w:rsidRDefault="00CC408D" w:rsidP="00CC408D">
      <w:pPr>
        <w:pStyle w:val="af5"/>
        <w:pBdr>
          <w:top w:val="single" w:sz="4" w:space="1" w:color="auto"/>
          <w:bottom w:val="single" w:sz="4" w:space="1" w:color="auto"/>
        </w:pBdr>
        <w:rPr>
          <w:sz w:val="24"/>
          <w:szCs w:val="24"/>
        </w:rPr>
      </w:pPr>
    </w:p>
    <w:p w14:paraId="15BD77A5" w14:textId="77777777" w:rsidR="00CC408D" w:rsidRPr="00CC408D" w:rsidRDefault="00CC408D" w:rsidP="00CC408D">
      <w:pPr>
        <w:pStyle w:val="af5"/>
        <w:pBdr>
          <w:bottom w:val="single" w:sz="4" w:space="1" w:color="auto"/>
        </w:pBdr>
        <w:rPr>
          <w:sz w:val="24"/>
          <w:szCs w:val="24"/>
        </w:rPr>
      </w:pPr>
    </w:p>
    <w:p w14:paraId="20A3BDA0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44AE5DF2" w14:textId="77777777" w:rsidR="00CC408D" w:rsidRPr="00CC408D" w:rsidRDefault="00CC408D" w:rsidP="00CC408D">
      <w:pPr>
        <w:pStyle w:val="af5"/>
        <w:spacing w:after="120"/>
        <w:rPr>
          <w:sz w:val="24"/>
          <w:szCs w:val="24"/>
        </w:rPr>
      </w:pPr>
      <w:r w:rsidRPr="00CC408D">
        <w:rPr>
          <w:sz w:val="24"/>
          <w:szCs w:val="24"/>
        </w:rPr>
        <w:t>Ваши нарекания, претензии</w:t>
      </w:r>
    </w:p>
    <w:p w14:paraId="7056D6F1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4E80C713" w14:textId="77777777" w:rsidR="00CC408D" w:rsidRPr="00CC408D" w:rsidRDefault="00CC408D" w:rsidP="00CC408D">
      <w:pPr>
        <w:pStyle w:val="af5"/>
        <w:pBdr>
          <w:top w:val="single" w:sz="4" w:space="1" w:color="auto"/>
          <w:bottom w:val="single" w:sz="4" w:space="1" w:color="auto"/>
        </w:pBdr>
        <w:rPr>
          <w:sz w:val="24"/>
          <w:szCs w:val="24"/>
        </w:rPr>
      </w:pPr>
    </w:p>
    <w:p w14:paraId="3D61F08E" w14:textId="77777777" w:rsidR="00CC408D" w:rsidRPr="00CC408D" w:rsidRDefault="00CC408D" w:rsidP="00CC408D">
      <w:pPr>
        <w:pStyle w:val="af5"/>
        <w:pBdr>
          <w:bottom w:val="single" w:sz="4" w:space="1" w:color="auto"/>
        </w:pBdr>
        <w:rPr>
          <w:sz w:val="24"/>
          <w:szCs w:val="24"/>
        </w:rPr>
      </w:pPr>
    </w:p>
    <w:p w14:paraId="71564A74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1673404D" w14:textId="77777777" w:rsidR="00CC408D" w:rsidRPr="00CC408D" w:rsidRDefault="00CC408D" w:rsidP="00CC408D">
      <w:pPr>
        <w:pStyle w:val="af5"/>
        <w:rPr>
          <w:sz w:val="24"/>
          <w:szCs w:val="24"/>
          <w:lang w:val="en-US"/>
        </w:rPr>
      </w:pPr>
      <w:r w:rsidRPr="00CC408D">
        <w:rPr>
          <w:sz w:val="24"/>
          <w:szCs w:val="24"/>
        </w:rPr>
        <w:t>Дата</w:t>
      </w:r>
      <w:r w:rsidRPr="00CC408D">
        <w:rPr>
          <w:sz w:val="24"/>
          <w:szCs w:val="24"/>
        </w:rPr>
        <w:tab/>
      </w:r>
      <w:r w:rsidRPr="00CC408D">
        <w:rPr>
          <w:sz w:val="24"/>
          <w:szCs w:val="24"/>
        </w:rPr>
        <w:tab/>
        <w:t>__________________</w:t>
      </w:r>
    </w:p>
    <w:p w14:paraId="5E767CB3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029AB7BF" w14:textId="77777777" w:rsidR="00CC408D" w:rsidRPr="00CC408D" w:rsidRDefault="00CC408D" w:rsidP="00CC408D">
      <w:pPr>
        <w:pStyle w:val="af5"/>
        <w:rPr>
          <w:sz w:val="24"/>
          <w:szCs w:val="24"/>
        </w:rPr>
      </w:pPr>
      <w:r w:rsidRPr="00CC408D">
        <w:rPr>
          <w:sz w:val="24"/>
          <w:szCs w:val="24"/>
        </w:rPr>
        <w:t>Подпись</w:t>
      </w:r>
      <w:r w:rsidRPr="00CC408D">
        <w:rPr>
          <w:sz w:val="24"/>
          <w:szCs w:val="24"/>
        </w:rPr>
        <w:tab/>
        <w:t>__________________</w:t>
      </w:r>
    </w:p>
    <w:p w14:paraId="0487D044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694D64D2" w14:textId="26F11447" w:rsidR="00CC408D" w:rsidRPr="00CC408D" w:rsidRDefault="00CC408D" w:rsidP="00CC408D">
      <w:pPr>
        <w:pStyle w:val="af5"/>
        <w:rPr>
          <w:sz w:val="24"/>
          <w:szCs w:val="24"/>
          <w:lang w:val="en-US"/>
        </w:rPr>
      </w:pPr>
      <w:r w:rsidRPr="00CC408D">
        <w:rPr>
          <w:sz w:val="24"/>
          <w:szCs w:val="24"/>
        </w:rPr>
        <w:t>Фамилия, имя, отчество Представителя Заказчика</w:t>
      </w:r>
      <w:r w:rsidRPr="00CC408D">
        <w:rPr>
          <w:sz w:val="24"/>
          <w:szCs w:val="24"/>
        </w:rPr>
        <w:tab/>
        <w:t>_____________________________________</w:t>
      </w:r>
    </w:p>
    <w:p w14:paraId="5921ABE3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7BCC0BB0" w14:textId="7DCB7B48" w:rsidR="00CC408D" w:rsidRPr="00CC408D" w:rsidRDefault="00CC408D" w:rsidP="00CC408D">
      <w:pPr>
        <w:pStyle w:val="af5"/>
        <w:rPr>
          <w:sz w:val="24"/>
          <w:szCs w:val="24"/>
          <w:lang w:val="en-US"/>
        </w:rPr>
      </w:pPr>
      <w:r w:rsidRPr="00CC408D">
        <w:rPr>
          <w:sz w:val="24"/>
          <w:szCs w:val="24"/>
        </w:rPr>
        <w:t>Должность</w:t>
      </w:r>
      <w:r w:rsidRPr="00CC408D">
        <w:rPr>
          <w:sz w:val="24"/>
          <w:szCs w:val="24"/>
        </w:rPr>
        <w:tab/>
        <w:t>_________________________________________________________________________</w:t>
      </w:r>
    </w:p>
    <w:p w14:paraId="5DE9522D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5B027046" w14:textId="77777777" w:rsidR="00CC408D" w:rsidRPr="00CC408D" w:rsidRDefault="00CC408D" w:rsidP="00CC408D">
      <w:pPr>
        <w:pStyle w:val="af5"/>
        <w:rPr>
          <w:sz w:val="24"/>
          <w:szCs w:val="24"/>
        </w:rPr>
      </w:pPr>
    </w:p>
    <w:p w14:paraId="7DCA0B92" w14:textId="2444D93F" w:rsidR="0033120F" w:rsidRPr="00CC408D" w:rsidRDefault="00CC408D" w:rsidP="00CC408D">
      <w:pPr>
        <w:pStyle w:val="af5"/>
        <w:jc w:val="center"/>
        <w:rPr>
          <w:b/>
          <w:bCs/>
          <w:i/>
          <w:iCs/>
          <w:sz w:val="24"/>
          <w:szCs w:val="24"/>
          <w:lang w:val="en-US"/>
        </w:rPr>
      </w:pPr>
      <w:r w:rsidRPr="00CC408D">
        <w:rPr>
          <w:b/>
          <w:bCs/>
          <w:i/>
          <w:iCs/>
          <w:sz w:val="24"/>
          <w:szCs w:val="24"/>
        </w:rPr>
        <w:t>Большое спасибо!</w:t>
      </w:r>
    </w:p>
    <w:sectPr w:rsidR="0033120F" w:rsidRPr="00CC408D" w:rsidSect="00BE6203">
      <w:headerReference w:type="default" r:id="rId8"/>
      <w:headerReference w:type="firs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0E19A" w14:textId="77777777" w:rsidR="0033120F" w:rsidRDefault="0033120F" w:rsidP="00044DCD">
      <w:pPr>
        <w:spacing w:after="0" w:line="240" w:lineRule="auto"/>
      </w:pPr>
      <w:r>
        <w:separator/>
      </w:r>
    </w:p>
  </w:endnote>
  <w:endnote w:type="continuationSeparator" w:id="0">
    <w:p w14:paraId="47F3D1E6" w14:textId="77777777" w:rsidR="0033120F" w:rsidRDefault="0033120F" w:rsidP="00044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5861D" w14:textId="77777777" w:rsidR="0033120F" w:rsidRDefault="0033120F" w:rsidP="00044DCD">
      <w:pPr>
        <w:spacing w:after="0" w:line="240" w:lineRule="auto"/>
      </w:pPr>
      <w:r>
        <w:separator/>
      </w:r>
    </w:p>
  </w:footnote>
  <w:footnote w:type="continuationSeparator" w:id="0">
    <w:p w14:paraId="700411F5" w14:textId="77777777" w:rsidR="0033120F" w:rsidRDefault="0033120F" w:rsidP="00044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731E" w14:textId="77777777" w:rsidR="00CC408D" w:rsidRDefault="00CC408D" w:rsidP="00CC408D">
    <w:pPr>
      <w:pStyle w:val="a9"/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drawing>
        <wp:inline distT="0" distB="0" distL="0" distR="0" wp14:anchorId="335887B1" wp14:editId="665A5FD3">
          <wp:extent cx="6480175" cy="114935"/>
          <wp:effectExtent l="0" t="0" r="0" b="0"/>
          <wp:docPr id="66194012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76315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114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B40B5C" w14:textId="77777777" w:rsidR="00CC408D" w:rsidRDefault="00CC408D" w:rsidP="00CC408D">
    <w:pPr>
      <w:pStyle w:val="a9"/>
      <w:jc w:val="center"/>
      <w:rPr>
        <w:rFonts w:ascii="Times New Roman" w:hAnsi="Times New Roman" w:cs="Times New Roman"/>
        <w:b/>
        <w:sz w:val="24"/>
        <w:szCs w:val="24"/>
      </w:rPr>
    </w:pPr>
    <w:r w:rsidRPr="00AF2F11">
      <w:rPr>
        <w:rFonts w:ascii="Times New Roman" w:hAnsi="Times New Roman" w:cs="Times New Roman"/>
        <w:b/>
        <w:sz w:val="24"/>
        <w:szCs w:val="24"/>
      </w:rPr>
      <w:t xml:space="preserve">ОБЩЕСТВО С ОГРАНИЧЕННОЙ ОТВЕТСТВЕННОСТЬЮ </w:t>
    </w:r>
  </w:p>
  <w:p w14:paraId="63248A82" w14:textId="77777777" w:rsidR="00CC408D" w:rsidRPr="00AF2F11" w:rsidRDefault="00CC408D" w:rsidP="00CC408D">
    <w:pPr>
      <w:pStyle w:val="a9"/>
      <w:jc w:val="center"/>
      <w:rPr>
        <w:rFonts w:ascii="Times New Roman" w:hAnsi="Times New Roman" w:cs="Times New Roman"/>
        <w:b/>
        <w:sz w:val="24"/>
        <w:szCs w:val="24"/>
      </w:rPr>
    </w:pPr>
    <w:r w:rsidRPr="00AF2F11">
      <w:rPr>
        <w:rFonts w:ascii="Times New Roman" w:hAnsi="Times New Roman" w:cs="Times New Roman"/>
        <w:b/>
        <w:sz w:val="24"/>
        <w:szCs w:val="24"/>
      </w:rPr>
      <w:t>«</w:t>
    </w:r>
    <w:r>
      <w:rPr>
        <w:rFonts w:ascii="Times New Roman" w:hAnsi="Times New Roman" w:cs="Times New Roman"/>
        <w:b/>
        <w:sz w:val="24"/>
        <w:szCs w:val="24"/>
      </w:rPr>
      <w:t>Астра</w:t>
    </w:r>
    <w:r w:rsidRPr="00AF2F11">
      <w:rPr>
        <w:rFonts w:ascii="Times New Roman" w:hAnsi="Times New Roman" w:cs="Times New Roman"/>
        <w:b/>
        <w:sz w:val="24"/>
        <w:szCs w:val="24"/>
      </w:rPr>
      <w:t xml:space="preserve">» </w:t>
    </w:r>
  </w:p>
  <w:p w14:paraId="0BE27F03" w14:textId="77777777" w:rsidR="00CC408D" w:rsidRPr="00AF2F11" w:rsidRDefault="00CC408D" w:rsidP="00CC408D">
    <w:pPr>
      <w:pStyle w:val="a9"/>
      <w:jc w:val="center"/>
      <w:rPr>
        <w:rFonts w:ascii="Times New Roman" w:hAnsi="Times New Roman" w:cs="Times New Roman"/>
        <w:b/>
        <w:color w:val="4D9C2D"/>
        <w:sz w:val="16"/>
        <w:szCs w:val="16"/>
      </w:rPr>
    </w:pPr>
    <w:r w:rsidRPr="001B56F4">
      <w:rPr>
        <w:rFonts w:ascii="Times New Roman" w:hAnsi="Times New Roman" w:cs="Times New Roman"/>
        <w:color w:val="595959" w:themeColor="text1" w:themeTint="A6"/>
        <w:sz w:val="16"/>
        <w:szCs w:val="16"/>
      </w:rPr>
      <w:t>109028, Г.МОСКВА, ВН.ТЕР.Г. МУНИЦИПАЛЬНЫЙ ОКРУГ БАСМАННЫЙ, ПЕР ХОХЛОВСКИЙ, Д. 15, ПОМЕЩ. 1В/П</w:t>
    </w:r>
    <w:r w:rsidRPr="00AF2F11">
      <w:rPr>
        <w:rFonts w:ascii="Times New Roman" w:hAnsi="Times New Roman" w:cs="Times New Roman"/>
        <w:b/>
        <w:color w:val="4D9C2D"/>
        <w:sz w:val="16"/>
        <w:szCs w:val="16"/>
      </w:rPr>
      <w:t xml:space="preserve"> </w:t>
    </w:r>
  </w:p>
  <w:p w14:paraId="0B2F4B25" w14:textId="77777777" w:rsidR="00CC408D" w:rsidRPr="00AF2F11" w:rsidRDefault="00CC408D" w:rsidP="00CC408D">
    <w:pPr>
      <w:pStyle w:val="a9"/>
      <w:jc w:val="center"/>
      <w:rPr>
        <w:rFonts w:ascii="Times New Roman" w:hAnsi="Times New Roman" w:cs="Times New Roman"/>
        <w:b/>
        <w:color w:val="4D9C2D"/>
        <w:sz w:val="16"/>
        <w:szCs w:val="16"/>
      </w:rPr>
    </w:pPr>
    <w:r w:rsidRPr="00AF2F11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ОГРН </w:t>
    </w:r>
    <w:r w:rsidRPr="001B56F4">
      <w:rPr>
        <w:rFonts w:ascii="Times New Roman" w:hAnsi="Times New Roman" w:cs="Times New Roman"/>
        <w:color w:val="595959" w:themeColor="text1" w:themeTint="A6"/>
        <w:sz w:val="16"/>
        <w:szCs w:val="16"/>
      </w:rPr>
      <w:t>1257700273258</w:t>
    </w:r>
    <w:r w:rsidRPr="00AF2F11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; ИНН </w:t>
    </w:r>
    <w:r w:rsidRPr="001B56F4">
      <w:rPr>
        <w:rFonts w:ascii="Times New Roman" w:hAnsi="Times New Roman" w:cs="Times New Roman"/>
        <w:color w:val="595959" w:themeColor="text1" w:themeTint="A6"/>
        <w:sz w:val="16"/>
        <w:szCs w:val="16"/>
      </w:rPr>
      <w:t>9709125447</w:t>
    </w:r>
    <w:r w:rsidRPr="00AF2F11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; КПП </w:t>
    </w:r>
    <w:r w:rsidRPr="001B56F4">
      <w:rPr>
        <w:rFonts w:ascii="Times New Roman" w:hAnsi="Times New Roman" w:cs="Times New Roman"/>
        <w:color w:val="595959" w:themeColor="text1" w:themeTint="A6"/>
        <w:sz w:val="16"/>
        <w:szCs w:val="16"/>
      </w:rPr>
      <w:t>770901001</w:t>
    </w:r>
  </w:p>
  <w:p w14:paraId="30626EA2" w14:textId="77777777" w:rsidR="00CC408D" w:rsidRDefault="00CC408D" w:rsidP="00CC408D">
    <w:pPr>
      <w:pStyle w:val="a9"/>
    </w:pPr>
    <w:r>
      <w:rPr>
        <w:noProof/>
      </w:rPr>
      <w:drawing>
        <wp:inline distT="0" distB="0" distL="0" distR="0" wp14:anchorId="341B0947" wp14:editId="0C3FCAA7">
          <wp:extent cx="6480175" cy="114970"/>
          <wp:effectExtent l="0" t="0" r="0" b="0"/>
          <wp:docPr id="111076315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76315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11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3B0C6D" w14:textId="77777777" w:rsidR="00CC408D" w:rsidRPr="00874AA0" w:rsidRDefault="00CC408D" w:rsidP="00CC408D">
    <w:pPr>
      <w:pStyle w:val="a9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3DEC" w14:textId="77777777" w:rsidR="00AB6062" w:rsidRDefault="00AB6062" w:rsidP="00AB6062">
    <w:pPr>
      <w:pStyle w:val="a9"/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</w:rPr>
      <w:drawing>
        <wp:inline distT="0" distB="0" distL="0" distR="0" wp14:anchorId="114817D5" wp14:editId="15C6F7AF">
          <wp:extent cx="6480175" cy="114935"/>
          <wp:effectExtent l="0" t="0" r="0" b="0"/>
          <wp:docPr id="1073327045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76315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1149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CC3A5D" w14:textId="77777777" w:rsidR="00AB6062" w:rsidRDefault="00AB6062" w:rsidP="00AB6062">
    <w:pPr>
      <w:pStyle w:val="a9"/>
      <w:jc w:val="center"/>
      <w:rPr>
        <w:rFonts w:ascii="Times New Roman" w:hAnsi="Times New Roman" w:cs="Times New Roman"/>
        <w:b/>
        <w:sz w:val="24"/>
        <w:szCs w:val="24"/>
      </w:rPr>
    </w:pPr>
    <w:r w:rsidRPr="00AF2F11">
      <w:rPr>
        <w:rFonts w:ascii="Times New Roman" w:hAnsi="Times New Roman" w:cs="Times New Roman"/>
        <w:b/>
        <w:sz w:val="24"/>
        <w:szCs w:val="24"/>
      </w:rPr>
      <w:t xml:space="preserve">ОБЩЕСТВО С ОГРАНИЧЕННОЙ ОТВЕТСТВЕННОСТЬЮ </w:t>
    </w:r>
  </w:p>
  <w:p w14:paraId="33E7BB08" w14:textId="77777777" w:rsidR="00AB6062" w:rsidRPr="00AF2F11" w:rsidRDefault="00AB6062" w:rsidP="00AB6062">
    <w:pPr>
      <w:pStyle w:val="a9"/>
      <w:jc w:val="center"/>
      <w:rPr>
        <w:rFonts w:ascii="Times New Roman" w:hAnsi="Times New Roman" w:cs="Times New Roman"/>
        <w:b/>
        <w:sz w:val="24"/>
        <w:szCs w:val="24"/>
      </w:rPr>
    </w:pPr>
    <w:r w:rsidRPr="00AF2F11">
      <w:rPr>
        <w:rFonts w:ascii="Times New Roman" w:hAnsi="Times New Roman" w:cs="Times New Roman"/>
        <w:b/>
        <w:sz w:val="24"/>
        <w:szCs w:val="24"/>
      </w:rPr>
      <w:t>«</w:t>
    </w:r>
    <w:r>
      <w:rPr>
        <w:rFonts w:ascii="Times New Roman" w:hAnsi="Times New Roman" w:cs="Times New Roman"/>
        <w:b/>
        <w:sz w:val="24"/>
        <w:szCs w:val="24"/>
      </w:rPr>
      <w:t>Астра</w:t>
    </w:r>
    <w:r w:rsidRPr="00AF2F11">
      <w:rPr>
        <w:rFonts w:ascii="Times New Roman" w:hAnsi="Times New Roman" w:cs="Times New Roman"/>
        <w:b/>
        <w:sz w:val="24"/>
        <w:szCs w:val="24"/>
      </w:rPr>
      <w:t xml:space="preserve">» </w:t>
    </w:r>
  </w:p>
  <w:p w14:paraId="5BFEF30D" w14:textId="77777777" w:rsidR="00AB6062" w:rsidRPr="00AF2F11" w:rsidRDefault="00AB6062" w:rsidP="00AB6062">
    <w:pPr>
      <w:pStyle w:val="a9"/>
      <w:jc w:val="center"/>
      <w:rPr>
        <w:rFonts w:ascii="Times New Roman" w:hAnsi="Times New Roman" w:cs="Times New Roman"/>
        <w:b/>
        <w:color w:val="4D9C2D"/>
        <w:sz w:val="16"/>
        <w:szCs w:val="16"/>
      </w:rPr>
    </w:pPr>
    <w:r w:rsidRPr="001B56F4">
      <w:rPr>
        <w:rFonts w:ascii="Times New Roman" w:hAnsi="Times New Roman" w:cs="Times New Roman"/>
        <w:color w:val="595959" w:themeColor="text1" w:themeTint="A6"/>
        <w:sz w:val="16"/>
        <w:szCs w:val="16"/>
      </w:rPr>
      <w:t>109028, Г.МОСКВА, ВН.ТЕР.Г. МУНИЦИПАЛЬНЫЙ ОКРУГ БАСМАННЫЙ, ПЕР ХОХЛОВСКИЙ, Д. 15, ПОМЕЩ. 1В/П</w:t>
    </w:r>
    <w:r w:rsidRPr="00AF2F11">
      <w:rPr>
        <w:rFonts w:ascii="Times New Roman" w:hAnsi="Times New Roman" w:cs="Times New Roman"/>
        <w:b/>
        <w:color w:val="4D9C2D"/>
        <w:sz w:val="16"/>
        <w:szCs w:val="16"/>
      </w:rPr>
      <w:t xml:space="preserve"> </w:t>
    </w:r>
  </w:p>
  <w:p w14:paraId="5EBF2F0F" w14:textId="77777777" w:rsidR="00AB6062" w:rsidRPr="00AF2F11" w:rsidRDefault="00AB6062" w:rsidP="00AB6062">
    <w:pPr>
      <w:pStyle w:val="a9"/>
      <w:jc w:val="center"/>
      <w:rPr>
        <w:rFonts w:ascii="Times New Roman" w:hAnsi="Times New Roman" w:cs="Times New Roman"/>
        <w:b/>
        <w:color w:val="4D9C2D"/>
        <w:sz w:val="16"/>
        <w:szCs w:val="16"/>
      </w:rPr>
    </w:pPr>
    <w:r w:rsidRPr="00AF2F11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ОГРН </w:t>
    </w:r>
    <w:r w:rsidRPr="001B56F4">
      <w:rPr>
        <w:rFonts w:ascii="Times New Roman" w:hAnsi="Times New Roman" w:cs="Times New Roman"/>
        <w:color w:val="595959" w:themeColor="text1" w:themeTint="A6"/>
        <w:sz w:val="16"/>
        <w:szCs w:val="16"/>
      </w:rPr>
      <w:t>1257700273258</w:t>
    </w:r>
    <w:r w:rsidRPr="00AF2F11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; ИНН </w:t>
    </w:r>
    <w:r w:rsidRPr="001B56F4">
      <w:rPr>
        <w:rFonts w:ascii="Times New Roman" w:hAnsi="Times New Roman" w:cs="Times New Roman"/>
        <w:color w:val="595959" w:themeColor="text1" w:themeTint="A6"/>
        <w:sz w:val="16"/>
        <w:szCs w:val="16"/>
      </w:rPr>
      <w:t>9709125447</w:t>
    </w:r>
    <w:r w:rsidRPr="00AF2F11">
      <w:rPr>
        <w:rFonts w:ascii="Times New Roman" w:hAnsi="Times New Roman" w:cs="Times New Roman"/>
        <w:color w:val="595959" w:themeColor="text1" w:themeTint="A6"/>
        <w:sz w:val="16"/>
        <w:szCs w:val="16"/>
      </w:rPr>
      <w:t xml:space="preserve">; КПП </w:t>
    </w:r>
    <w:r w:rsidRPr="001B56F4">
      <w:rPr>
        <w:rFonts w:ascii="Times New Roman" w:hAnsi="Times New Roman" w:cs="Times New Roman"/>
        <w:color w:val="595959" w:themeColor="text1" w:themeTint="A6"/>
        <w:sz w:val="16"/>
        <w:szCs w:val="16"/>
      </w:rPr>
      <w:t>770901001</w:t>
    </w:r>
  </w:p>
  <w:p w14:paraId="677D3D85" w14:textId="77777777" w:rsidR="00AB6062" w:rsidRDefault="00AB6062" w:rsidP="00AB6062">
    <w:pPr>
      <w:pStyle w:val="a9"/>
    </w:pPr>
    <w:r>
      <w:rPr>
        <w:noProof/>
      </w:rPr>
      <w:drawing>
        <wp:inline distT="0" distB="0" distL="0" distR="0" wp14:anchorId="0D18BBFC" wp14:editId="08F069FF">
          <wp:extent cx="6480175" cy="114970"/>
          <wp:effectExtent l="0" t="0" r="0" b="0"/>
          <wp:docPr id="1604215047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76315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0175" cy="114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AAE06CF" w14:textId="77777777" w:rsidR="00AB6062" w:rsidRPr="00874AA0" w:rsidRDefault="00AB6062" w:rsidP="00AB6062">
    <w:pPr>
      <w:pStyle w:val="a9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E6F1B"/>
    <w:multiLevelType w:val="hybridMultilevel"/>
    <w:tmpl w:val="61DE06F4"/>
    <w:lvl w:ilvl="0" w:tplc="DF9279C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E25BE"/>
    <w:multiLevelType w:val="hybridMultilevel"/>
    <w:tmpl w:val="4E94D190"/>
    <w:lvl w:ilvl="0" w:tplc="0419000F">
      <w:start w:val="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4289E"/>
    <w:multiLevelType w:val="hybridMultilevel"/>
    <w:tmpl w:val="61DE06F4"/>
    <w:lvl w:ilvl="0" w:tplc="FFFFFFFF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1A02D3"/>
    <w:multiLevelType w:val="hybridMultilevel"/>
    <w:tmpl w:val="47C0F412"/>
    <w:lvl w:ilvl="0" w:tplc="D5D0381A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sz w:val="20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B6E69"/>
    <w:multiLevelType w:val="hybridMultilevel"/>
    <w:tmpl w:val="DEBED45C"/>
    <w:lvl w:ilvl="0" w:tplc="842649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38306D8"/>
    <w:multiLevelType w:val="hybridMultilevel"/>
    <w:tmpl w:val="D3EA6C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0A3C27"/>
    <w:multiLevelType w:val="hybridMultilevel"/>
    <w:tmpl w:val="250CCA78"/>
    <w:lvl w:ilvl="0" w:tplc="A86CC08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5250F8D"/>
    <w:multiLevelType w:val="hybridMultilevel"/>
    <w:tmpl w:val="9058036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ED66786"/>
    <w:multiLevelType w:val="hybridMultilevel"/>
    <w:tmpl w:val="821E6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DD31B8"/>
    <w:multiLevelType w:val="multilevel"/>
    <w:tmpl w:val="EA88275A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862" w:hanging="720"/>
      </w:pPr>
      <w:rPr>
        <w:i w:val="0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 w16cid:durableId="11832018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1296787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5853012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75293650">
    <w:abstractNumId w:val="7"/>
  </w:num>
  <w:num w:numId="5" w16cid:durableId="895238230">
    <w:abstractNumId w:val="5"/>
  </w:num>
  <w:num w:numId="6" w16cid:durableId="1289704005">
    <w:abstractNumId w:val="1"/>
  </w:num>
  <w:num w:numId="7" w16cid:durableId="1328362404">
    <w:abstractNumId w:val="3"/>
  </w:num>
  <w:num w:numId="8" w16cid:durableId="594241647">
    <w:abstractNumId w:val="0"/>
  </w:num>
  <w:num w:numId="9" w16cid:durableId="1286158099">
    <w:abstractNumId w:val="6"/>
  </w:num>
  <w:num w:numId="10" w16cid:durableId="1764446850">
    <w:abstractNumId w:val="2"/>
  </w:num>
  <w:num w:numId="11" w16cid:durableId="1361055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attachedTemplate r:id="rId1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20F"/>
    <w:rsid w:val="00044DCD"/>
    <w:rsid w:val="00045C4F"/>
    <w:rsid w:val="0005593D"/>
    <w:rsid w:val="00060C36"/>
    <w:rsid w:val="000754C5"/>
    <w:rsid w:val="000A29D4"/>
    <w:rsid w:val="000B1EB9"/>
    <w:rsid w:val="000D7EFA"/>
    <w:rsid w:val="00110BF8"/>
    <w:rsid w:val="00126ACD"/>
    <w:rsid w:val="001603C4"/>
    <w:rsid w:val="00171511"/>
    <w:rsid w:val="00183DBA"/>
    <w:rsid w:val="001C3C1B"/>
    <w:rsid w:val="002123C3"/>
    <w:rsid w:val="002126CB"/>
    <w:rsid w:val="00220075"/>
    <w:rsid w:val="00222BDD"/>
    <w:rsid w:val="00226924"/>
    <w:rsid w:val="002621A9"/>
    <w:rsid w:val="00262B7A"/>
    <w:rsid w:val="00296234"/>
    <w:rsid w:val="002C224B"/>
    <w:rsid w:val="002C32E6"/>
    <w:rsid w:val="002E4947"/>
    <w:rsid w:val="002E4E91"/>
    <w:rsid w:val="00302971"/>
    <w:rsid w:val="0033120F"/>
    <w:rsid w:val="00384303"/>
    <w:rsid w:val="00391E8F"/>
    <w:rsid w:val="0039314C"/>
    <w:rsid w:val="003B49A7"/>
    <w:rsid w:val="003E5A28"/>
    <w:rsid w:val="00440C34"/>
    <w:rsid w:val="00442F3D"/>
    <w:rsid w:val="00455230"/>
    <w:rsid w:val="00466B9A"/>
    <w:rsid w:val="00477A2D"/>
    <w:rsid w:val="004C5C3A"/>
    <w:rsid w:val="004F6354"/>
    <w:rsid w:val="00503679"/>
    <w:rsid w:val="00520ACD"/>
    <w:rsid w:val="005446D2"/>
    <w:rsid w:val="005B7516"/>
    <w:rsid w:val="005C068B"/>
    <w:rsid w:val="00615650"/>
    <w:rsid w:val="006357AE"/>
    <w:rsid w:val="00641FFF"/>
    <w:rsid w:val="006677AE"/>
    <w:rsid w:val="00694A89"/>
    <w:rsid w:val="006B674F"/>
    <w:rsid w:val="006D38AE"/>
    <w:rsid w:val="006D5BC5"/>
    <w:rsid w:val="006E23C5"/>
    <w:rsid w:val="006F713F"/>
    <w:rsid w:val="0071501B"/>
    <w:rsid w:val="0078343F"/>
    <w:rsid w:val="007D4F80"/>
    <w:rsid w:val="00813541"/>
    <w:rsid w:val="00816538"/>
    <w:rsid w:val="008355D3"/>
    <w:rsid w:val="00843A36"/>
    <w:rsid w:val="00853C09"/>
    <w:rsid w:val="00857471"/>
    <w:rsid w:val="00862E51"/>
    <w:rsid w:val="008662B0"/>
    <w:rsid w:val="008701F0"/>
    <w:rsid w:val="00872494"/>
    <w:rsid w:val="009277DB"/>
    <w:rsid w:val="0094010F"/>
    <w:rsid w:val="00946DF2"/>
    <w:rsid w:val="00955760"/>
    <w:rsid w:val="009A4140"/>
    <w:rsid w:val="009A5002"/>
    <w:rsid w:val="009F083C"/>
    <w:rsid w:val="00A00491"/>
    <w:rsid w:val="00A67E3C"/>
    <w:rsid w:val="00A83641"/>
    <w:rsid w:val="00AB6062"/>
    <w:rsid w:val="00AD2457"/>
    <w:rsid w:val="00B1132C"/>
    <w:rsid w:val="00B55A01"/>
    <w:rsid w:val="00B63F47"/>
    <w:rsid w:val="00B76435"/>
    <w:rsid w:val="00BA2816"/>
    <w:rsid w:val="00BD7BC1"/>
    <w:rsid w:val="00BE6203"/>
    <w:rsid w:val="00BE755D"/>
    <w:rsid w:val="00BF6EFC"/>
    <w:rsid w:val="00C32AF3"/>
    <w:rsid w:val="00C81315"/>
    <w:rsid w:val="00C82E5E"/>
    <w:rsid w:val="00C84D27"/>
    <w:rsid w:val="00C87695"/>
    <w:rsid w:val="00CB379A"/>
    <w:rsid w:val="00CC408D"/>
    <w:rsid w:val="00CD1B27"/>
    <w:rsid w:val="00CE0379"/>
    <w:rsid w:val="00CE3B31"/>
    <w:rsid w:val="00D11C54"/>
    <w:rsid w:val="00D4249E"/>
    <w:rsid w:val="00D50FA4"/>
    <w:rsid w:val="00D55C81"/>
    <w:rsid w:val="00DD4C1E"/>
    <w:rsid w:val="00DE6DAF"/>
    <w:rsid w:val="00DF1E7E"/>
    <w:rsid w:val="00E0317B"/>
    <w:rsid w:val="00E7312D"/>
    <w:rsid w:val="00E76F24"/>
    <w:rsid w:val="00EA6816"/>
    <w:rsid w:val="00EA775C"/>
    <w:rsid w:val="00ED5181"/>
    <w:rsid w:val="00F22551"/>
    <w:rsid w:val="00F63B89"/>
    <w:rsid w:val="00F75B3D"/>
    <w:rsid w:val="00FB10DF"/>
    <w:rsid w:val="00FC1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6DF7A"/>
  <w15:docId w15:val="{03DE2540-D394-4C21-949D-9D13BAB54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538"/>
  </w:style>
  <w:style w:type="paragraph" w:styleId="1">
    <w:name w:val="heading 1"/>
    <w:basedOn w:val="a"/>
    <w:next w:val="a"/>
    <w:link w:val="10"/>
    <w:uiPriority w:val="9"/>
    <w:qFormat/>
    <w:rsid w:val="009F083C"/>
    <w:pPr>
      <w:keepNext/>
      <w:widowControl w:val="0"/>
      <w:numPr>
        <w:numId w:val="1"/>
      </w:numPr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083C"/>
    <w:pPr>
      <w:widowControl w:val="0"/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paragraph" w:styleId="3">
    <w:name w:val="heading 3"/>
    <w:basedOn w:val="a"/>
    <w:link w:val="30"/>
    <w:uiPriority w:val="9"/>
    <w:semiHidden/>
    <w:unhideWhenUsed/>
    <w:qFormat/>
    <w:rsid w:val="009F083C"/>
    <w:pPr>
      <w:widowControl w:val="0"/>
      <w:numPr>
        <w:ilvl w:val="2"/>
        <w:numId w:val="1"/>
      </w:numPr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Cs/>
      <w:sz w:val="24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083C"/>
    <w:pPr>
      <w:widowControl w:val="0"/>
      <w:numPr>
        <w:ilvl w:val="3"/>
        <w:numId w:val="1"/>
      </w:numPr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Cs/>
      <w:sz w:val="24"/>
      <w:szCs w:val="28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083C"/>
    <w:pPr>
      <w:widowControl w:val="0"/>
      <w:numPr>
        <w:ilvl w:val="4"/>
        <w:numId w:val="1"/>
      </w:numPr>
      <w:autoSpaceDE w:val="0"/>
      <w:autoSpaceDN w:val="0"/>
      <w:adjustRightInd w:val="0"/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083C"/>
    <w:pPr>
      <w:widowControl w:val="0"/>
      <w:numPr>
        <w:ilvl w:val="5"/>
        <w:numId w:val="1"/>
      </w:numPr>
      <w:autoSpaceDE w:val="0"/>
      <w:autoSpaceDN w:val="0"/>
      <w:adjustRightInd w:val="0"/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083C"/>
    <w:pPr>
      <w:widowControl w:val="0"/>
      <w:numPr>
        <w:ilvl w:val="6"/>
        <w:numId w:val="1"/>
      </w:numPr>
      <w:autoSpaceDE w:val="0"/>
      <w:autoSpaceDN w:val="0"/>
      <w:adjustRightInd w:val="0"/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83C"/>
    <w:pPr>
      <w:widowControl w:val="0"/>
      <w:numPr>
        <w:ilvl w:val="7"/>
        <w:numId w:val="1"/>
      </w:numPr>
      <w:autoSpaceDE w:val="0"/>
      <w:autoSpaceDN w:val="0"/>
      <w:adjustRightInd w:val="0"/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083C"/>
    <w:pPr>
      <w:widowControl w:val="0"/>
      <w:numPr>
        <w:ilvl w:val="8"/>
        <w:numId w:val="1"/>
      </w:numPr>
      <w:autoSpaceDE w:val="0"/>
      <w:autoSpaceDN w:val="0"/>
      <w:adjustRightInd w:val="0"/>
      <w:spacing w:before="240" w:after="60" w:line="240" w:lineRule="auto"/>
      <w:jc w:val="both"/>
      <w:outlineLvl w:val="8"/>
    </w:pPr>
    <w:rPr>
      <w:rFonts w:ascii="Cambria" w:eastAsia="Times New Roman" w:hAnsi="Cambr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F083C"/>
    <w:rPr>
      <w:rFonts w:ascii="Times New Roman" w:eastAsia="Times New Roman" w:hAnsi="Times New Roman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9F083C"/>
    <w:rPr>
      <w:rFonts w:ascii="Times New Roman" w:eastAsia="Times New Roman" w:hAnsi="Times New Roman" w:cs="Times New Roman"/>
      <w:bCs/>
      <w:iCs/>
      <w:sz w:val="24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F083C"/>
    <w:rPr>
      <w:rFonts w:ascii="Times New Roman" w:eastAsia="Times New Roman" w:hAnsi="Times New Roman" w:cs="Times New Roman"/>
      <w:bCs/>
      <w:sz w:val="24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F083C"/>
    <w:rPr>
      <w:rFonts w:ascii="Times New Roman" w:eastAsia="Times New Roman" w:hAnsi="Times New Roman" w:cs="Times New Roman"/>
      <w:bCs/>
      <w:sz w:val="24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9F083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9F083C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9F083C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9F083C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9F083C"/>
    <w:rPr>
      <w:rFonts w:ascii="Cambria" w:eastAsia="Times New Roman" w:hAnsi="Cambria" w:cs="Times New Roman"/>
      <w:lang w:eastAsia="ru-RU"/>
    </w:rPr>
  </w:style>
  <w:style w:type="paragraph" w:styleId="a3">
    <w:name w:val="Body Text"/>
    <w:basedOn w:val="a"/>
    <w:link w:val="a4"/>
    <w:semiHidden/>
    <w:unhideWhenUsed/>
    <w:rsid w:val="009F083C"/>
    <w:pPr>
      <w:widowControl w:val="0"/>
      <w:tabs>
        <w:tab w:val="left" w:pos="0"/>
        <w:tab w:val="left" w:pos="720"/>
        <w:tab w:val="left" w:pos="1152"/>
      </w:tabs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9F083C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5">
    <w:name w:val="No Spacing"/>
    <w:link w:val="a6"/>
    <w:uiPriority w:val="1"/>
    <w:qFormat/>
    <w:rsid w:val="009F083C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F083C"/>
    <w:pPr>
      <w:ind w:left="720"/>
      <w:contextualSpacing/>
    </w:pPr>
  </w:style>
  <w:style w:type="table" w:styleId="a8">
    <w:name w:val="Table Grid"/>
    <w:basedOn w:val="a1"/>
    <w:uiPriority w:val="39"/>
    <w:rsid w:val="009F08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header"/>
    <w:basedOn w:val="a"/>
    <w:link w:val="aa"/>
    <w:uiPriority w:val="99"/>
    <w:unhideWhenUsed/>
    <w:rsid w:val="00044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44DCD"/>
  </w:style>
  <w:style w:type="paragraph" w:styleId="ab">
    <w:name w:val="footer"/>
    <w:basedOn w:val="a"/>
    <w:link w:val="ac"/>
    <w:uiPriority w:val="99"/>
    <w:unhideWhenUsed/>
    <w:rsid w:val="00044D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44DCD"/>
  </w:style>
  <w:style w:type="paragraph" w:styleId="ad">
    <w:name w:val="Balloon Text"/>
    <w:basedOn w:val="a"/>
    <w:link w:val="ae"/>
    <w:uiPriority w:val="99"/>
    <w:semiHidden/>
    <w:unhideWhenUsed/>
    <w:rsid w:val="00044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44DCD"/>
    <w:rPr>
      <w:rFonts w:ascii="Tahoma" w:hAnsi="Tahoma" w:cs="Tahoma"/>
      <w:sz w:val="16"/>
      <w:szCs w:val="16"/>
    </w:rPr>
  </w:style>
  <w:style w:type="character" w:styleId="af">
    <w:name w:val="annotation reference"/>
    <w:basedOn w:val="a0"/>
    <w:uiPriority w:val="99"/>
    <w:semiHidden/>
    <w:unhideWhenUsed/>
    <w:rsid w:val="008662B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662B0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662B0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662B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662B0"/>
    <w:rPr>
      <w:b/>
      <w:bCs/>
      <w:sz w:val="20"/>
      <w:szCs w:val="20"/>
    </w:rPr>
  </w:style>
  <w:style w:type="character" w:customStyle="1" w:styleId="a6">
    <w:name w:val="Без интервала Знак"/>
    <w:basedOn w:val="a0"/>
    <w:link w:val="a5"/>
    <w:uiPriority w:val="1"/>
    <w:rsid w:val="008662B0"/>
  </w:style>
  <w:style w:type="paragraph" w:customStyle="1" w:styleId="7F164CA3BF9C4373845ECB452A5D9922">
    <w:name w:val="7F164CA3BF9C4373845ECB452A5D9922"/>
    <w:rsid w:val="008662B0"/>
    <w:rPr>
      <w:rFonts w:eastAsiaTheme="minorEastAsia"/>
      <w:lang w:eastAsia="ru-RU"/>
    </w:rPr>
  </w:style>
  <w:style w:type="paragraph" w:customStyle="1" w:styleId="m8460976222876456565consplusnormal">
    <w:name w:val="m_8460976222876456565consplusnormal"/>
    <w:basedOn w:val="a"/>
    <w:rsid w:val="00816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basedOn w:val="a0"/>
    <w:uiPriority w:val="99"/>
    <w:semiHidden/>
    <w:unhideWhenUsed/>
    <w:rsid w:val="00816538"/>
    <w:rPr>
      <w:color w:val="0000FF"/>
      <w:u w:val="single"/>
    </w:rPr>
  </w:style>
  <w:style w:type="paragraph" w:styleId="31">
    <w:name w:val="Body Text 3"/>
    <w:basedOn w:val="a"/>
    <w:link w:val="32"/>
    <w:uiPriority w:val="99"/>
    <w:semiHidden/>
    <w:unhideWhenUsed/>
    <w:rsid w:val="00816538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816538"/>
    <w:rPr>
      <w:sz w:val="16"/>
      <w:szCs w:val="16"/>
    </w:rPr>
  </w:style>
  <w:style w:type="paragraph" w:styleId="21">
    <w:name w:val="Body Text Indent 2"/>
    <w:basedOn w:val="a"/>
    <w:link w:val="22"/>
    <w:uiPriority w:val="99"/>
    <w:semiHidden/>
    <w:unhideWhenUsed/>
    <w:rsid w:val="0081653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16538"/>
  </w:style>
  <w:style w:type="paragraph" w:customStyle="1" w:styleId="af5">
    <w:name w:val="Симакина"/>
    <w:basedOn w:val="a5"/>
    <w:qFormat/>
    <w:rsid w:val="00CC408D"/>
    <w:pPr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&#1057;&#1052;&#1050;\2.%20&#1060;&#1077;&#1085;&#1080;&#1082;&#1089;%20&#1054;&#1057;\16%20&#1044;&#1077;&#1083;&#1086;&#1087;&#1088;&#1086;&#1080;&#1079;&#1074;&#1086;&#1076;&#1089;&#1090;&#1074;&#1086;\4%20&#1064;&#1072;&#1073;&#1083;&#1086;&#1085;&#1099;\&#1064;&#1072;&#1073;&#1083;&#1086;&#1085;%20&#1087;&#1088;&#1080;&#1082;&#1072;&#1079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приказа</Template>
  <TotalTime>6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Симакина</dc:creator>
  <cp:lastModifiedBy>Светлана Симакина</cp:lastModifiedBy>
  <cp:revision>2</cp:revision>
  <dcterms:created xsi:type="dcterms:W3CDTF">2026-01-16T09:21:00Z</dcterms:created>
  <dcterms:modified xsi:type="dcterms:W3CDTF">2026-01-16T09:21:00Z</dcterms:modified>
</cp:coreProperties>
</file>